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ascii="方正小标宋简体" w:eastAsia="方正小标宋简体" w:cs="Times New Roman"/>
          <w:sz w:val="44"/>
          <w:szCs w:val="44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eastAsia="zh-CN"/>
        </w:rPr>
        <w:t>行政执法音像记录清单</w:t>
      </w:r>
    </w:p>
    <w:p>
      <w:pPr>
        <w:jc w:val="center"/>
        <w:rPr>
          <w:rFonts w:ascii="方正小标宋简体" w:eastAsia="方正小标宋简体" w:cs="Times New Roman"/>
        </w:rPr>
      </w:pPr>
    </w:p>
    <w:tbl>
      <w:tblPr>
        <w:tblStyle w:val="5"/>
        <w:tblW w:w="85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040"/>
        <w:gridCol w:w="2910"/>
        <w:gridCol w:w="25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  <w:tblHeader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</w:rPr>
              <w:t>序号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执法环节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记录内容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lang w:eastAsia="zh-CN"/>
              </w:rPr>
              <w:t>记录方式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监督抽样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监督抽样过程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录像或拍照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执法办案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现场检查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录像或拍照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强制措施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录像或拍照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7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送达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录像或拍照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听证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录像或拍照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exact"/>
        </w:trPr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投诉举报</w:t>
            </w:r>
          </w:p>
        </w:tc>
        <w:tc>
          <w:tcPr>
            <w:tcW w:w="2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重要电话沟通过程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录音</w:t>
            </w:r>
          </w:p>
        </w:tc>
      </w:tr>
    </w:tbl>
    <w:p>
      <w:pPr>
        <w:spacing w:line="520" w:lineRule="exact"/>
        <w:rPr>
          <w:rFonts w:hint="eastAsia" w:ascii="仿宋_GB2312" w:hAnsi="仿宋_GB2312" w:eastAsia="仿宋_GB2312" w:cs="仿宋_GB2312"/>
          <w:sz w:val="28"/>
          <w:szCs w:val="28"/>
        </w:rPr>
      </w:pPr>
    </w:p>
    <w:p/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77C3448"/>
    <w:rsid w:val="0E0327D1"/>
    <w:rsid w:val="112C2335"/>
    <w:rsid w:val="22B9063A"/>
    <w:rsid w:val="37135C33"/>
    <w:rsid w:val="4C6F181D"/>
    <w:rsid w:val="4D653755"/>
    <w:rsid w:val="51CF18A5"/>
    <w:rsid w:val="54E02F54"/>
    <w:rsid w:val="574C122B"/>
    <w:rsid w:val="589861B4"/>
    <w:rsid w:val="6AED553E"/>
    <w:rsid w:val="6D535020"/>
    <w:rsid w:val="73ED71FB"/>
    <w:rsid w:val="74AD597D"/>
    <w:rsid w:val="79E84A87"/>
    <w:rsid w:val="7D90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4"/>
    <w:qFormat/>
    <w:uiPriority w:val="0"/>
    <w:rPr>
      <w:rFonts w:hint="default" w:ascii="Calibri" w:hAnsi="Calibri" w:cs="Calibri"/>
      <w:color w:val="333333"/>
      <w:sz w:val="18"/>
      <w:szCs w:val="18"/>
      <w:u w:val="none"/>
    </w:rPr>
  </w:style>
  <w:style w:type="character" w:customStyle="1" w:styleId="7">
    <w:name w:val="font01"/>
    <w:basedOn w:val="4"/>
    <w:qFormat/>
    <w:uiPriority w:val="0"/>
    <w:rPr>
      <w:rFonts w:hint="eastAsia" w:ascii="宋体" w:hAnsi="宋体" w:eastAsia="宋体" w:cs="宋体"/>
      <w:color w:val="333333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2018-06-08T06:17:00Z</dcterms:created>
  <dc:creator>Administrator</dc:creator>
  <cp:lastModifiedBy>周立文</cp:lastModifiedBy>
  <cp:lastPrinted>2018-08-28T02:59:00Z</cp:lastPrinted>
  <dcterms:modified xsi:type="dcterms:W3CDTF">2018-08-28T03:04:56Z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